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EE0" w:rsidRPr="00446B60" w:rsidRDefault="00F40EE0" w:rsidP="00826E98">
      <w:pPr>
        <w:spacing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446B60">
        <w:rPr>
          <w:rFonts w:ascii="Times New Roman" w:hAnsi="Times New Roman"/>
          <w:b/>
          <w:bCs/>
          <w:sz w:val="28"/>
          <w:szCs w:val="28"/>
        </w:rPr>
        <w:t>Шановні мешканці Самгородоцької територіальної громади!</w:t>
      </w:r>
    </w:p>
    <w:p w:rsidR="00F40EE0" w:rsidRPr="00ED6902" w:rsidRDefault="00F40EE0" w:rsidP="00ED6902">
      <w:pPr>
        <w:spacing w:line="36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ED6902">
        <w:rPr>
          <w:rFonts w:ascii="Times New Roman" w:hAnsi="Times New Roman"/>
          <w:bCs/>
          <w:iCs/>
          <w:sz w:val="28"/>
          <w:szCs w:val="28"/>
        </w:rPr>
        <w:t xml:space="preserve">Прийміть найщиріші вітання </w:t>
      </w:r>
      <w:r>
        <w:rPr>
          <w:rFonts w:ascii="Times New Roman" w:hAnsi="Times New Roman"/>
          <w:bCs/>
          <w:iCs/>
          <w:sz w:val="28"/>
          <w:szCs w:val="28"/>
        </w:rPr>
        <w:t>з Днем   пам’яті та примирення та 76</w:t>
      </w:r>
      <w:r w:rsidRPr="00ED6902">
        <w:rPr>
          <w:rFonts w:ascii="Times New Roman" w:hAnsi="Times New Roman"/>
          <w:bCs/>
          <w:iCs/>
          <w:sz w:val="28"/>
          <w:szCs w:val="28"/>
        </w:rPr>
        <w:t xml:space="preserve">-ю річницею  перемоги над нацизмом </w:t>
      </w:r>
      <w:r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ED6902">
        <w:rPr>
          <w:rFonts w:ascii="Times New Roman" w:hAnsi="Times New Roman"/>
          <w:bCs/>
          <w:iCs/>
          <w:sz w:val="28"/>
          <w:szCs w:val="28"/>
        </w:rPr>
        <w:t>у Другій світовій війні!</w:t>
      </w:r>
    </w:p>
    <w:p w:rsidR="00F40EE0" w:rsidRPr="00826E98" w:rsidRDefault="00F40EE0" w:rsidP="00ED6902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D6902">
        <w:rPr>
          <w:rFonts w:ascii="Times New Roman" w:hAnsi="Times New Roman"/>
          <w:bCs/>
          <w:iCs/>
          <w:sz w:val="28"/>
          <w:szCs w:val="28"/>
        </w:rPr>
        <w:t xml:space="preserve">Майбутнє, яке ми отримали, – найбільший подарунок від переможців </w:t>
      </w:r>
      <w:r>
        <w:rPr>
          <w:rFonts w:ascii="Times New Roman" w:hAnsi="Times New Roman"/>
          <w:bCs/>
          <w:iCs/>
          <w:sz w:val="28"/>
          <w:szCs w:val="28"/>
        </w:rPr>
        <w:t xml:space="preserve">          </w:t>
      </w:r>
      <w:r w:rsidRPr="00ED6902">
        <w:rPr>
          <w:rFonts w:ascii="Times New Roman" w:hAnsi="Times New Roman"/>
          <w:bCs/>
          <w:iCs/>
          <w:sz w:val="28"/>
          <w:szCs w:val="28"/>
        </w:rPr>
        <w:t>1945-го. Великий День Перемоги житиме в наших серцях, а в пам'яті назавжди залишаться святі імена тих, хто захищав свою країну на фронті і працював в тилу.</w:t>
      </w:r>
      <w:r>
        <w:rPr>
          <w:rFonts w:ascii="Times New Roman" w:hAnsi="Times New Roman"/>
          <w:bCs/>
          <w:iCs/>
          <w:sz w:val="28"/>
          <w:szCs w:val="28"/>
        </w:rPr>
        <w:t xml:space="preserve"> </w:t>
      </w:r>
    </w:p>
    <w:p w:rsidR="00F40EE0" w:rsidRPr="00826E98" w:rsidRDefault="00F40EE0" w:rsidP="00ED6902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6E98">
        <w:rPr>
          <w:rFonts w:ascii="Times New Roman" w:hAnsi="Times New Roman"/>
          <w:bCs/>
          <w:iCs/>
          <w:sz w:val="28"/>
          <w:szCs w:val="28"/>
        </w:rPr>
        <w:t>Народ України втратив неймовірно велику кількість своїх синів і доньок в Другій світовій війні. Ми пишаємося славою тих, хто приніс очікуваний мир світу та Україні, і схиляємо голови перед світлою пам'яттю героїв, які захистили нас в 20-му сторіччі; добровольців та бійців Збройних Сил України, які загинули на Східному кордоні вже у наш час; всіх, х</w:t>
      </w:r>
      <w:r>
        <w:rPr>
          <w:rFonts w:ascii="Times New Roman" w:hAnsi="Times New Roman"/>
          <w:bCs/>
          <w:iCs/>
          <w:sz w:val="28"/>
          <w:szCs w:val="28"/>
        </w:rPr>
        <w:t>то поліг у боротьбі з</w:t>
      </w:r>
      <w:r w:rsidRPr="00826E98">
        <w:rPr>
          <w:rFonts w:ascii="Times New Roman" w:hAnsi="Times New Roman"/>
          <w:bCs/>
          <w:iCs/>
          <w:sz w:val="28"/>
          <w:szCs w:val="28"/>
        </w:rPr>
        <w:t xml:space="preserve"> ворогом, захищаючи рідну землю. Віддаємо глибоку шану кожному, хто боровся за Вільну та Соборну Україну.</w:t>
      </w:r>
    </w:p>
    <w:p w:rsidR="00F40EE0" w:rsidRPr="00826E98" w:rsidRDefault="00F40EE0" w:rsidP="00826E98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26E98">
        <w:rPr>
          <w:rFonts w:ascii="Times New Roman" w:hAnsi="Times New Roman"/>
          <w:bCs/>
          <w:iCs/>
          <w:sz w:val="28"/>
          <w:szCs w:val="28"/>
        </w:rPr>
        <w:t>Ця пам'ять - непідвладна часу, вона - вічна. В наших душах і серцях сьогодні - гордість і ра</w:t>
      </w:r>
      <w:r>
        <w:rPr>
          <w:rFonts w:ascii="Times New Roman" w:hAnsi="Times New Roman"/>
          <w:bCs/>
          <w:iCs/>
          <w:sz w:val="28"/>
          <w:szCs w:val="28"/>
        </w:rPr>
        <w:t xml:space="preserve">дість наполовину зі </w:t>
      </w:r>
      <w:r w:rsidRPr="00826E98">
        <w:rPr>
          <w:rFonts w:ascii="Times New Roman" w:hAnsi="Times New Roman"/>
          <w:bCs/>
          <w:iCs/>
          <w:sz w:val="28"/>
          <w:szCs w:val="28"/>
        </w:rPr>
        <w:t xml:space="preserve"> скорботою</w:t>
      </w:r>
      <w:r>
        <w:rPr>
          <w:rFonts w:ascii="Times New Roman" w:hAnsi="Times New Roman"/>
          <w:bCs/>
          <w:iCs/>
          <w:sz w:val="28"/>
          <w:szCs w:val="28"/>
        </w:rPr>
        <w:t xml:space="preserve"> адже</w:t>
      </w:r>
      <w:r w:rsidRPr="00826E98">
        <w:rPr>
          <w:rFonts w:ascii="Times New Roman" w:hAnsi="Times New Roman"/>
          <w:bCs/>
          <w:iCs/>
          <w:sz w:val="28"/>
          <w:szCs w:val="28"/>
        </w:rPr>
        <w:t xml:space="preserve"> дуже велика ціна Перемоги.</w:t>
      </w:r>
    </w:p>
    <w:p w:rsidR="00F40EE0" w:rsidRPr="00826E98" w:rsidRDefault="00F40EE0" w:rsidP="00826E98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26E98">
        <w:rPr>
          <w:rFonts w:ascii="Times New Roman" w:hAnsi="Times New Roman"/>
          <w:bCs/>
          <w:iCs/>
          <w:sz w:val="28"/>
          <w:szCs w:val="28"/>
        </w:rPr>
        <w:t>Зігріємо душевним теплом тих, хто пізнав во</w:t>
      </w:r>
      <w:r>
        <w:rPr>
          <w:rFonts w:ascii="Times New Roman" w:hAnsi="Times New Roman"/>
          <w:bCs/>
          <w:iCs/>
          <w:sz w:val="28"/>
          <w:szCs w:val="28"/>
        </w:rPr>
        <w:t xml:space="preserve">єнне лихоліття; родини, які </w:t>
      </w:r>
      <w:r w:rsidRPr="00826E98">
        <w:rPr>
          <w:rFonts w:ascii="Times New Roman" w:hAnsi="Times New Roman"/>
          <w:bCs/>
          <w:iCs/>
          <w:sz w:val="28"/>
          <w:szCs w:val="28"/>
        </w:rPr>
        <w:t xml:space="preserve"> втратили найдорожче - синів, чоловіків, батьків; не залишимо без уваги всіх, хто </w:t>
      </w:r>
      <w:r>
        <w:rPr>
          <w:rFonts w:ascii="Times New Roman" w:hAnsi="Times New Roman"/>
          <w:bCs/>
          <w:iCs/>
          <w:sz w:val="28"/>
          <w:szCs w:val="28"/>
        </w:rPr>
        <w:t xml:space="preserve">ніс та </w:t>
      </w:r>
      <w:r w:rsidRPr="00826E98">
        <w:rPr>
          <w:rFonts w:ascii="Times New Roman" w:hAnsi="Times New Roman"/>
          <w:bCs/>
          <w:iCs/>
          <w:sz w:val="28"/>
          <w:szCs w:val="28"/>
        </w:rPr>
        <w:t>несе важку і небезпечну варту задля України. Нехай у п</w:t>
      </w:r>
      <w:r>
        <w:rPr>
          <w:rFonts w:ascii="Times New Roman" w:hAnsi="Times New Roman"/>
          <w:bCs/>
          <w:iCs/>
          <w:sz w:val="28"/>
          <w:szCs w:val="28"/>
        </w:rPr>
        <w:t xml:space="preserve">ам'яті назавжди залишаться </w:t>
      </w:r>
      <w:r w:rsidRPr="00826E98">
        <w:rPr>
          <w:rFonts w:ascii="Times New Roman" w:hAnsi="Times New Roman"/>
          <w:bCs/>
          <w:iCs/>
          <w:sz w:val="28"/>
          <w:szCs w:val="28"/>
        </w:rPr>
        <w:t xml:space="preserve"> імена тих, хто віддав своє життя за рідну країну.</w:t>
      </w:r>
    </w:p>
    <w:p w:rsidR="00F40EE0" w:rsidRPr="00826E98" w:rsidRDefault="00F40EE0" w:rsidP="00826E98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26E98">
        <w:rPr>
          <w:rFonts w:ascii="Times New Roman" w:hAnsi="Times New Roman"/>
          <w:bCs/>
          <w:iCs/>
          <w:sz w:val="28"/>
          <w:szCs w:val="28"/>
        </w:rPr>
        <w:t>Миру всім нам, єдності, свободи, щастя, злагоди та добробуту кожній нашій родині!</w:t>
      </w:r>
    </w:p>
    <w:p w:rsidR="00F40EE0" w:rsidRPr="00826E98" w:rsidRDefault="00F40EE0" w:rsidP="00826E98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26E98">
        <w:rPr>
          <w:rFonts w:ascii="Times New Roman" w:hAnsi="Times New Roman"/>
          <w:sz w:val="28"/>
          <w:szCs w:val="28"/>
        </w:rPr>
        <w:t> </w:t>
      </w:r>
      <w:bookmarkStart w:id="0" w:name="_GoBack"/>
      <w:bookmarkEnd w:id="0"/>
      <w:r w:rsidRPr="00826E98">
        <w:rPr>
          <w:rFonts w:ascii="Times New Roman" w:hAnsi="Times New Roman"/>
          <w:bCs/>
          <w:iCs/>
          <w:sz w:val="28"/>
          <w:szCs w:val="28"/>
        </w:rPr>
        <w:t>З повагою,</w:t>
      </w:r>
    </w:p>
    <w:p w:rsidR="00F40EE0" w:rsidRPr="00826E98" w:rsidRDefault="00F40EE0" w:rsidP="00826E98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Сільський </w:t>
      </w:r>
      <w:r w:rsidRPr="00826E98">
        <w:rPr>
          <w:rFonts w:ascii="Times New Roman" w:hAnsi="Times New Roman"/>
          <w:bCs/>
          <w:iCs/>
          <w:sz w:val="28"/>
          <w:szCs w:val="28"/>
        </w:rPr>
        <w:t xml:space="preserve">голова </w:t>
      </w:r>
      <w:r>
        <w:rPr>
          <w:rFonts w:ascii="Times New Roman" w:hAnsi="Times New Roman"/>
          <w:bCs/>
          <w:iCs/>
          <w:sz w:val="28"/>
          <w:szCs w:val="28"/>
        </w:rPr>
        <w:t xml:space="preserve">                                                          Сергій ЛАНОВИК</w:t>
      </w:r>
    </w:p>
    <w:p w:rsidR="00F40EE0" w:rsidRPr="00826E98" w:rsidRDefault="00F40EE0" w:rsidP="00826E98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sectPr w:rsidR="00F40EE0" w:rsidRPr="00826E98" w:rsidSect="00A430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5036C"/>
    <w:rsid w:val="00007E8F"/>
    <w:rsid w:val="00010A0C"/>
    <w:rsid w:val="00010D5B"/>
    <w:rsid w:val="00014BDE"/>
    <w:rsid w:val="00030350"/>
    <w:rsid w:val="00047214"/>
    <w:rsid w:val="00054275"/>
    <w:rsid w:val="00080527"/>
    <w:rsid w:val="000904CB"/>
    <w:rsid w:val="00090939"/>
    <w:rsid w:val="000A6D53"/>
    <w:rsid w:val="000B26CB"/>
    <w:rsid w:val="000B3A75"/>
    <w:rsid w:val="000E02D1"/>
    <w:rsid w:val="00105760"/>
    <w:rsid w:val="00105F5F"/>
    <w:rsid w:val="00110D7A"/>
    <w:rsid w:val="00115840"/>
    <w:rsid w:val="0013273D"/>
    <w:rsid w:val="00146495"/>
    <w:rsid w:val="00151492"/>
    <w:rsid w:val="00166FB5"/>
    <w:rsid w:val="001929F5"/>
    <w:rsid w:val="001A5C6C"/>
    <w:rsid w:val="001D4E49"/>
    <w:rsid w:val="001F6052"/>
    <w:rsid w:val="00212F45"/>
    <w:rsid w:val="00215844"/>
    <w:rsid w:val="002263E0"/>
    <w:rsid w:val="00230269"/>
    <w:rsid w:val="002766A4"/>
    <w:rsid w:val="002808DF"/>
    <w:rsid w:val="00294208"/>
    <w:rsid w:val="002B4F07"/>
    <w:rsid w:val="002F1012"/>
    <w:rsid w:val="00300B3C"/>
    <w:rsid w:val="00347F90"/>
    <w:rsid w:val="003648EF"/>
    <w:rsid w:val="00396414"/>
    <w:rsid w:val="003A222A"/>
    <w:rsid w:val="003C1870"/>
    <w:rsid w:val="003D76F6"/>
    <w:rsid w:val="003F33A5"/>
    <w:rsid w:val="004169D1"/>
    <w:rsid w:val="00420205"/>
    <w:rsid w:val="00421238"/>
    <w:rsid w:val="00421F34"/>
    <w:rsid w:val="00442E19"/>
    <w:rsid w:val="00446B60"/>
    <w:rsid w:val="0044707B"/>
    <w:rsid w:val="004478D8"/>
    <w:rsid w:val="0045737E"/>
    <w:rsid w:val="0046712F"/>
    <w:rsid w:val="004707BE"/>
    <w:rsid w:val="00480EB6"/>
    <w:rsid w:val="00481385"/>
    <w:rsid w:val="004A03D1"/>
    <w:rsid w:val="005174ED"/>
    <w:rsid w:val="00534A17"/>
    <w:rsid w:val="0055036C"/>
    <w:rsid w:val="0059150A"/>
    <w:rsid w:val="005B28AF"/>
    <w:rsid w:val="005B693E"/>
    <w:rsid w:val="005C088F"/>
    <w:rsid w:val="005F23BC"/>
    <w:rsid w:val="005F7A77"/>
    <w:rsid w:val="005F7B27"/>
    <w:rsid w:val="00604EA7"/>
    <w:rsid w:val="006136C9"/>
    <w:rsid w:val="00617DF2"/>
    <w:rsid w:val="00625329"/>
    <w:rsid w:val="00630B2F"/>
    <w:rsid w:val="00634545"/>
    <w:rsid w:val="0063463E"/>
    <w:rsid w:val="0063659E"/>
    <w:rsid w:val="006449C4"/>
    <w:rsid w:val="00645630"/>
    <w:rsid w:val="00651FA4"/>
    <w:rsid w:val="006972AD"/>
    <w:rsid w:val="006B2E64"/>
    <w:rsid w:val="006C4FAD"/>
    <w:rsid w:val="006E6068"/>
    <w:rsid w:val="006E635F"/>
    <w:rsid w:val="006F5A76"/>
    <w:rsid w:val="00704870"/>
    <w:rsid w:val="007159F9"/>
    <w:rsid w:val="00717EDF"/>
    <w:rsid w:val="0074001B"/>
    <w:rsid w:val="00762D1A"/>
    <w:rsid w:val="0077430F"/>
    <w:rsid w:val="00777DC9"/>
    <w:rsid w:val="00792570"/>
    <w:rsid w:val="007951EC"/>
    <w:rsid w:val="007B29DF"/>
    <w:rsid w:val="007D6098"/>
    <w:rsid w:val="007D6B06"/>
    <w:rsid w:val="007E44AF"/>
    <w:rsid w:val="007F7784"/>
    <w:rsid w:val="00803687"/>
    <w:rsid w:val="0081588F"/>
    <w:rsid w:val="008174AF"/>
    <w:rsid w:val="00821971"/>
    <w:rsid w:val="00826E98"/>
    <w:rsid w:val="0083120E"/>
    <w:rsid w:val="0083251A"/>
    <w:rsid w:val="008415A4"/>
    <w:rsid w:val="0086602F"/>
    <w:rsid w:val="008A0DBD"/>
    <w:rsid w:val="008C175F"/>
    <w:rsid w:val="008C51C2"/>
    <w:rsid w:val="008D2470"/>
    <w:rsid w:val="008D39DE"/>
    <w:rsid w:val="008F03E5"/>
    <w:rsid w:val="00903E7C"/>
    <w:rsid w:val="0091386A"/>
    <w:rsid w:val="00915ADE"/>
    <w:rsid w:val="00921546"/>
    <w:rsid w:val="0092463E"/>
    <w:rsid w:val="00930A76"/>
    <w:rsid w:val="0093130F"/>
    <w:rsid w:val="009721E0"/>
    <w:rsid w:val="00976D13"/>
    <w:rsid w:val="009A1722"/>
    <w:rsid w:val="009C5241"/>
    <w:rsid w:val="009D5AAC"/>
    <w:rsid w:val="009F7EEB"/>
    <w:rsid w:val="00A2210D"/>
    <w:rsid w:val="00A23BCB"/>
    <w:rsid w:val="00A3151C"/>
    <w:rsid w:val="00A31C31"/>
    <w:rsid w:val="00A43087"/>
    <w:rsid w:val="00A542D1"/>
    <w:rsid w:val="00A60406"/>
    <w:rsid w:val="00A62178"/>
    <w:rsid w:val="00A640DC"/>
    <w:rsid w:val="00A64E52"/>
    <w:rsid w:val="00A7751F"/>
    <w:rsid w:val="00A9580D"/>
    <w:rsid w:val="00AA06FA"/>
    <w:rsid w:val="00AA2269"/>
    <w:rsid w:val="00AA3537"/>
    <w:rsid w:val="00AA400E"/>
    <w:rsid w:val="00AC1A18"/>
    <w:rsid w:val="00AC5D3D"/>
    <w:rsid w:val="00AD5C5B"/>
    <w:rsid w:val="00B04A71"/>
    <w:rsid w:val="00B50380"/>
    <w:rsid w:val="00B55FED"/>
    <w:rsid w:val="00B761CB"/>
    <w:rsid w:val="00B836DA"/>
    <w:rsid w:val="00B83ACC"/>
    <w:rsid w:val="00B904D0"/>
    <w:rsid w:val="00BA3426"/>
    <w:rsid w:val="00BA6C4E"/>
    <w:rsid w:val="00BB72BE"/>
    <w:rsid w:val="00BC64D9"/>
    <w:rsid w:val="00BE3482"/>
    <w:rsid w:val="00C32BEC"/>
    <w:rsid w:val="00C428B8"/>
    <w:rsid w:val="00C67A23"/>
    <w:rsid w:val="00C81B87"/>
    <w:rsid w:val="00C84203"/>
    <w:rsid w:val="00C94888"/>
    <w:rsid w:val="00CC4275"/>
    <w:rsid w:val="00CC7502"/>
    <w:rsid w:val="00CD2423"/>
    <w:rsid w:val="00CD46C0"/>
    <w:rsid w:val="00CE6F46"/>
    <w:rsid w:val="00D325A1"/>
    <w:rsid w:val="00D34A2A"/>
    <w:rsid w:val="00D430C9"/>
    <w:rsid w:val="00D53324"/>
    <w:rsid w:val="00D87EA2"/>
    <w:rsid w:val="00D91429"/>
    <w:rsid w:val="00D92059"/>
    <w:rsid w:val="00D92185"/>
    <w:rsid w:val="00DC10B6"/>
    <w:rsid w:val="00DE0595"/>
    <w:rsid w:val="00DE5DED"/>
    <w:rsid w:val="00E20F4B"/>
    <w:rsid w:val="00E27A14"/>
    <w:rsid w:val="00E33009"/>
    <w:rsid w:val="00E619CD"/>
    <w:rsid w:val="00E650DB"/>
    <w:rsid w:val="00E91C9E"/>
    <w:rsid w:val="00E938EF"/>
    <w:rsid w:val="00EA072D"/>
    <w:rsid w:val="00EB0199"/>
    <w:rsid w:val="00EC0B68"/>
    <w:rsid w:val="00ED6902"/>
    <w:rsid w:val="00EF7E00"/>
    <w:rsid w:val="00F13262"/>
    <w:rsid w:val="00F279BD"/>
    <w:rsid w:val="00F32762"/>
    <w:rsid w:val="00F40EE0"/>
    <w:rsid w:val="00F451A4"/>
    <w:rsid w:val="00F60481"/>
    <w:rsid w:val="00F7336B"/>
    <w:rsid w:val="00F77264"/>
    <w:rsid w:val="00F974D1"/>
    <w:rsid w:val="00FB0B4B"/>
    <w:rsid w:val="00FD2D05"/>
    <w:rsid w:val="00FE4AE6"/>
    <w:rsid w:val="00FE7E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3087"/>
    <w:pPr>
      <w:spacing w:after="160" w:line="259" w:lineRule="auto"/>
    </w:pPr>
    <w:rPr>
      <w:lang w:val="uk-UA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ED690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132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41</TotalTime>
  <Pages>1</Pages>
  <Words>227</Words>
  <Characters>1294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Шановні мешканці Самгородоцької територіально громади </dc:title>
  <dc:subject/>
  <dc:creator>USER</dc:creator>
  <cp:keywords/>
  <dc:description/>
  <cp:lastModifiedBy>User</cp:lastModifiedBy>
  <cp:revision>7</cp:revision>
  <cp:lastPrinted>2021-05-07T08:32:00Z</cp:lastPrinted>
  <dcterms:created xsi:type="dcterms:W3CDTF">2021-05-07T06:25:00Z</dcterms:created>
  <dcterms:modified xsi:type="dcterms:W3CDTF">2021-05-07T09:27:00Z</dcterms:modified>
</cp:coreProperties>
</file>